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2330272D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20410791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79CC06DC" w14:textId="77777777" w:rsidR="008C46FE" w:rsidRPr="001C55D1" w:rsidRDefault="008C46FE" w:rsidP="00A052CE"/>
        </w:tc>
      </w:tr>
      <w:tr w:rsidR="008C46FE" w:rsidRPr="001C55D1" w14:paraId="6E126630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BA991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C84C657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CB9C6F5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5F086688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740B0" w14:textId="767ABB4F" w:rsidR="000447DA" w:rsidRPr="001C55D1" w:rsidRDefault="00C9077B" w:rsidP="00A052CE">
            <w:permStart w:id="724787667" w:edGrp="everyone"/>
            <w:r>
              <w:t xml:space="preserve">                                                                                                 </w:t>
            </w:r>
            <w:permEnd w:id="724787667"/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CA98685" w14:textId="409939AF" w:rsidR="000447DA" w:rsidRPr="00456D48" w:rsidRDefault="00D17CA5" w:rsidP="00C721EB">
            <w:pPr>
              <w:rPr>
                <w:b/>
              </w:rPr>
            </w:pPr>
            <w:r w:rsidRPr="00D17CA5">
              <w:rPr>
                <w:b/>
              </w:rPr>
              <w:t>VOB-0</w:t>
            </w:r>
            <w:r w:rsidR="007B6C89">
              <w:rPr>
                <w:b/>
              </w:rPr>
              <w:t>0210/2026</w:t>
            </w:r>
            <w:r w:rsidRPr="00D17CA5">
              <w:rPr>
                <w:b/>
              </w:rPr>
              <w:t>-66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E9A42FA" w14:textId="77777777" w:rsidR="000447DA" w:rsidRPr="001C55D1" w:rsidRDefault="00D34C15" w:rsidP="00A052CE">
            <w:r>
              <w:t xml:space="preserve">   </w:t>
            </w:r>
            <w:permStart w:id="814696877" w:edGrp="everyone"/>
            <w:r>
              <w:t xml:space="preserve">                          </w:t>
            </w:r>
            <w:permEnd w:id="814696877"/>
          </w:p>
        </w:tc>
      </w:tr>
      <w:tr w:rsidR="000447DA" w:rsidRPr="001C55D1" w14:paraId="6BDA4454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256F5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1DECFE4" w14:textId="77777777" w:rsidR="000447DA" w:rsidRPr="001C55D1" w:rsidRDefault="000447DA" w:rsidP="00A052CE"/>
        </w:tc>
      </w:tr>
      <w:tr w:rsidR="008C46FE" w:rsidRPr="001C55D1" w14:paraId="4B5468BB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C36F0" w14:textId="125A85B2" w:rsidR="00CC4CE2" w:rsidRPr="003C19C9" w:rsidRDefault="007B6C89" w:rsidP="00F751A6">
            <w:pPr>
              <w:rPr>
                <w:b/>
                <w:bCs/>
              </w:rPr>
            </w:pPr>
            <w:r w:rsidRPr="007B6C89">
              <w:rPr>
                <w:b/>
                <w:bCs/>
              </w:rPr>
              <w:t>Natürlicher Klimaschutz in Kommunen</w:t>
            </w:r>
          </w:p>
        </w:tc>
      </w:tr>
      <w:tr w:rsidR="008C46FE" w:rsidRPr="001C55D1" w14:paraId="1A6BD584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B8DB6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88827CD" w14:textId="77777777" w:rsidR="008C46FE" w:rsidRPr="001C55D1" w:rsidRDefault="008C46FE" w:rsidP="00A052CE"/>
        </w:tc>
      </w:tr>
      <w:tr w:rsidR="008C46FE" w:rsidRPr="001C55D1" w14:paraId="10B7DB60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AEDF7" w14:textId="39A348CF" w:rsidR="008C46FE" w:rsidRPr="00456D48" w:rsidRDefault="007B6C89" w:rsidP="00156B2A">
            <w:pPr>
              <w:rPr>
                <w:b/>
              </w:rPr>
            </w:pPr>
            <w:r>
              <w:rPr>
                <w:b/>
              </w:rPr>
              <w:t xml:space="preserve">120 Baumpflanzungen </w:t>
            </w:r>
          </w:p>
        </w:tc>
      </w:tr>
    </w:tbl>
    <w:p w14:paraId="78679FA7" w14:textId="77777777" w:rsidR="00567E7A" w:rsidRPr="00567E7A" w:rsidRDefault="00567E7A" w:rsidP="00567E7A"/>
    <w:p w14:paraId="3A64C932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478762D9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41737964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7F6F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0F9932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8E4470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39E4424C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4D02DA3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3D538620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4CD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014C1E4A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32A33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11AD81B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85699B5" w14:textId="77777777" w:rsidR="00567E7A" w:rsidRPr="00567E7A" w:rsidRDefault="00D34C15" w:rsidP="00E47BF6">
            <w:permStart w:id="1536972581" w:edGrp="everyone"/>
            <w:r>
              <w:t xml:space="preserve">                    </w:t>
            </w:r>
            <w:permEnd w:id="1536972581"/>
          </w:p>
        </w:tc>
      </w:tr>
      <w:tr w:rsidR="00567E7A" w:rsidRPr="00567E7A" w14:paraId="3052EBDD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D5D8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5B08FC92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2CE5DA9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41EBD018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E9B0F4D" w14:textId="77777777" w:rsidR="00567E7A" w:rsidRPr="00567E7A" w:rsidRDefault="00D34C15" w:rsidP="00706C35">
            <w:pPr>
              <w:jc w:val="left"/>
            </w:pPr>
            <w:permStart w:id="886589472" w:edGrp="everyone"/>
            <w:r>
              <w:t xml:space="preserve">                </w:t>
            </w:r>
            <w:permEnd w:id="886589472"/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DA6BAA3" w14:textId="77777777" w:rsidR="00567E7A" w:rsidRPr="00567E7A" w:rsidRDefault="00D34C15" w:rsidP="00E47BF6">
            <w:permStart w:id="1078592796" w:edGrp="everyone"/>
            <w:r>
              <w:t xml:space="preserve">                    </w:t>
            </w:r>
            <w:permEnd w:id="1078592796"/>
          </w:p>
        </w:tc>
      </w:tr>
      <w:tr w:rsidR="00567E7A" w:rsidRPr="00567E7A" w14:paraId="3F15D942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F3F4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479C216C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BBB0BC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61BF4EBE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33CC87C" w14:textId="77777777" w:rsidR="00567E7A" w:rsidRPr="00567E7A" w:rsidRDefault="00D34C15" w:rsidP="00706C35">
            <w:pPr>
              <w:jc w:val="left"/>
            </w:pPr>
            <w:permStart w:id="549259458" w:edGrp="everyone"/>
            <w:r>
              <w:t xml:space="preserve">                </w:t>
            </w:r>
            <w:permEnd w:id="549259458"/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4DE40162" w14:textId="77777777" w:rsidR="00567E7A" w:rsidRPr="00567E7A" w:rsidRDefault="00D34C15" w:rsidP="00E47BF6">
            <w:permStart w:id="1813738226" w:edGrp="everyone"/>
            <w:r>
              <w:t xml:space="preserve">                    </w:t>
            </w:r>
            <w:permEnd w:id="1813738226"/>
          </w:p>
        </w:tc>
      </w:tr>
      <w:tr w:rsidR="00567E7A" w:rsidRPr="00567E7A" w14:paraId="19457A7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C7C7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5F809423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62BFDC8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757D0541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83F8E5D" w14:textId="77777777" w:rsidR="00567E7A" w:rsidRPr="00567E7A" w:rsidRDefault="00D34C15" w:rsidP="00E47BF6">
            <w:permStart w:id="1832537856" w:edGrp="everyone"/>
            <w:r>
              <w:t xml:space="preserve">                    </w:t>
            </w:r>
            <w:permEnd w:id="1832537856"/>
          </w:p>
        </w:tc>
      </w:tr>
      <w:tr w:rsidR="00567E7A" w:rsidRPr="00567E7A" w14:paraId="2B55A1E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76080" w14:textId="77777777" w:rsidR="00567E7A" w:rsidRPr="00706C35" w:rsidRDefault="00567E7A" w:rsidP="00706C35">
            <w:pPr>
              <w:jc w:val="left"/>
              <w:rPr>
                <w:b/>
              </w:rPr>
            </w:pPr>
            <w:permStart w:id="1876246394" w:edGrp="everyone" w:colFirst="2" w:colLast="2"/>
            <w:r w:rsidRPr="00706C35">
              <w:rPr>
                <w:b/>
              </w:rPr>
              <w:t>1.5</w:t>
            </w:r>
          </w:p>
          <w:p w14:paraId="13BDD65C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4D5425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345DEE6D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2908CB7" w14:textId="77777777" w:rsidR="00567E7A" w:rsidRPr="00567E7A" w:rsidRDefault="00D34C15" w:rsidP="00706C35">
            <w:pPr>
              <w:jc w:val="left"/>
            </w:pPr>
            <w:r>
              <w:t xml:space="preserve">               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4E72F609" w14:textId="77777777" w:rsidR="00567E7A" w:rsidRPr="00567E7A" w:rsidRDefault="00D34C15" w:rsidP="00E47BF6">
            <w:permStart w:id="1452110100" w:edGrp="everyone"/>
            <w:r>
              <w:t xml:space="preserve">                    </w:t>
            </w:r>
            <w:permEnd w:id="1452110100"/>
          </w:p>
        </w:tc>
      </w:tr>
      <w:permEnd w:id="1876246394"/>
      <w:tr w:rsidR="00567E7A" w:rsidRPr="00567E7A" w14:paraId="52C9169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093E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55A5CF5E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55111E9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0CCE7D37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8A666F8" w14:textId="2A8E087B" w:rsidR="00567E7A" w:rsidRPr="00567E7A" w:rsidRDefault="00F751A6" w:rsidP="00E47BF6">
            <w:permStart w:id="1650087653" w:edGrp="everyone"/>
            <w:r>
              <w:t xml:space="preserve">    </w:t>
            </w:r>
            <w:r w:rsidR="00D34C15">
              <w:t xml:space="preserve">              </w:t>
            </w:r>
            <w:permEnd w:id="1650087653"/>
          </w:p>
        </w:tc>
      </w:tr>
    </w:tbl>
    <w:p w14:paraId="0774077B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550744B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FB9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295B9D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9375B33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3477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3439822A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1D43483F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58A60D2A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283DA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2A7911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01976992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28B9A4B0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74EFB293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2AA2B76A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3F631EEC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03603A0C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3DE6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D87B63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4A670B11" w14:textId="77777777" w:rsidR="00567E7A" w:rsidRPr="00567E7A" w:rsidRDefault="00D34C15" w:rsidP="00706C35">
            <w:pPr>
              <w:jc w:val="left"/>
            </w:pPr>
            <w:permStart w:id="1736520332" w:edGrp="everyone"/>
            <w:r>
              <w:t xml:space="preserve">                    </w:t>
            </w:r>
            <w:permEnd w:id="1736520332"/>
          </w:p>
        </w:tc>
        <w:tc>
          <w:tcPr>
            <w:tcW w:w="1286" w:type="dxa"/>
            <w:noWrap/>
            <w:vAlign w:val="center"/>
          </w:tcPr>
          <w:p w14:paraId="6E205AE6" w14:textId="77777777" w:rsidR="00567E7A" w:rsidRPr="00567E7A" w:rsidRDefault="00D34C15" w:rsidP="00706C35">
            <w:pPr>
              <w:jc w:val="left"/>
            </w:pPr>
            <w:permStart w:id="2135914023" w:edGrp="everyone"/>
            <w:r>
              <w:t xml:space="preserve">                    </w:t>
            </w:r>
            <w:permEnd w:id="2135914023"/>
          </w:p>
        </w:tc>
        <w:tc>
          <w:tcPr>
            <w:tcW w:w="1286" w:type="dxa"/>
            <w:noWrap/>
            <w:vAlign w:val="center"/>
          </w:tcPr>
          <w:p w14:paraId="6A4C0D95" w14:textId="77777777" w:rsidR="00567E7A" w:rsidRPr="00567E7A" w:rsidRDefault="00D34C15" w:rsidP="00706C35">
            <w:pPr>
              <w:jc w:val="left"/>
            </w:pPr>
            <w:permStart w:id="1984577849" w:edGrp="everyone"/>
            <w:r>
              <w:t xml:space="preserve">                    </w:t>
            </w:r>
            <w:permEnd w:id="1984577849"/>
          </w:p>
        </w:tc>
        <w:tc>
          <w:tcPr>
            <w:tcW w:w="1470" w:type="dxa"/>
            <w:noWrap/>
            <w:vAlign w:val="center"/>
          </w:tcPr>
          <w:p w14:paraId="02B1F9DB" w14:textId="77777777" w:rsidR="00567E7A" w:rsidRPr="00567E7A" w:rsidRDefault="00D34C15" w:rsidP="00706C35">
            <w:pPr>
              <w:jc w:val="left"/>
            </w:pPr>
            <w:permStart w:id="423569527" w:edGrp="everyone"/>
            <w:r>
              <w:t xml:space="preserve">                    </w:t>
            </w:r>
            <w:permEnd w:id="423569527"/>
          </w:p>
        </w:tc>
        <w:tc>
          <w:tcPr>
            <w:tcW w:w="1286" w:type="dxa"/>
            <w:noWrap/>
            <w:vAlign w:val="center"/>
          </w:tcPr>
          <w:p w14:paraId="00CAE92E" w14:textId="77777777" w:rsidR="00567E7A" w:rsidRPr="00567E7A" w:rsidRDefault="00D34C15" w:rsidP="00706C35">
            <w:pPr>
              <w:jc w:val="left"/>
            </w:pPr>
            <w:permStart w:id="1922391319" w:edGrp="everyone"/>
            <w:r>
              <w:t xml:space="preserve">                    </w:t>
            </w:r>
            <w:permEnd w:id="1922391319"/>
          </w:p>
        </w:tc>
      </w:tr>
      <w:tr w:rsidR="00567E7A" w:rsidRPr="00567E7A" w14:paraId="4B9915B7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F888A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0C45E6F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70BA4CB2" w14:textId="77777777" w:rsidR="00567E7A" w:rsidRPr="00567E7A" w:rsidRDefault="00D34C15" w:rsidP="00706C35">
            <w:pPr>
              <w:jc w:val="left"/>
            </w:pPr>
            <w:permStart w:id="466097173" w:edGrp="everyone"/>
            <w:r>
              <w:t xml:space="preserve">                    </w:t>
            </w:r>
            <w:permEnd w:id="466097173"/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61D46FE" w14:textId="77777777" w:rsidR="00567E7A" w:rsidRPr="00567E7A" w:rsidRDefault="00D34C15" w:rsidP="00706C35">
            <w:pPr>
              <w:jc w:val="left"/>
            </w:pPr>
            <w:permStart w:id="1981626794" w:edGrp="everyone"/>
            <w:r>
              <w:t xml:space="preserve">                    </w:t>
            </w:r>
            <w:permEnd w:id="1981626794"/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39618E" w14:textId="77777777" w:rsidR="00567E7A" w:rsidRPr="00567E7A" w:rsidRDefault="00D34C15" w:rsidP="00706C35">
            <w:pPr>
              <w:jc w:val="left"/>
            </w:pPr>
            <w:permStart w:id="483688216" w:edGrp="everyone"/>
            <w:r>
              <w:t xml:space="preserve">                    </w:t>
            </w:r>
            <w:permEnd w:id="483688216"/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606051E9" w14:textId="77777777" w:rsidR="00567E7A" w:rsidRPr="00567E7A" w:rsidRDefault="00D34C15" w:rsidP="00706C35">
            <w:pPr>
              <w:jc w:val="left"/>
            </w:pPr>
            <w:permStart w:id="1945584440" w:edGrp="everyone"/>
            <w:r>
              <w:t xml:space="preserve">                    </w:t>
            </w:r>
            <w:permEnd w:id="1945584440"/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A3342DD" w14:textId="77777777" w:rsidR="00567E7A" w:rsidRPr="00567E7A" w:rsidRDefault="00D34C15" w:rsidP="00706C35">
            <w:pPr>
              <w:jc w:val="left"/>
            </w:pPr>
            <w:permStart w:id="721042223" w:edGrp="everyone"/>
            <w:r>
              <w:t xml:space="preserve">                    </w:t>
            </w:r>
            <w:permEnd w:id="721042223"/>
          </w:p>
        </w:tc>
      </w:tr>
      <w:tr w:rsidR="00567E7A" w:rsidRPr="00567E7A" w14:paraId="54640C63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2E9D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7E32C20F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C4BC68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20C77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344A12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AE6808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7DC959A" w14:textId="77777777" w:rsidR="00567E7A" w:rsidRPr="00567E7A" w:rsidRDefault="00567E7A" w:rsidP="00706C35">
            <w:pPr>
              <w:jc w:val="left"/>
            </w:pPr>
          </w:p>
        </w:tc>
      </w:tr>
      <w:tr w:rsidR="00D34C15" w:rsidRPr="00567E7A" w14:paraId="5CB6064E" w14:textId="77777777" w:rsidTr="00B96A4C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C0AD5" w14:textId="77777777" w:rsidR="00D34C15" w:rsidRPr="00706C35" w:rsidRDefault="00D34C15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3785131" w14:textId="77777777" w:rsidR="00D34C15" w:rsidRPr="00CD5E12" w:rsidRDefault="00D34C15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</w:tcPr>
          <w:p w14:paraId="59CF8709" w14:textId="77777777" w:rsidR="00D34C15" w:rsidRDefault="00D34C15">
            <w:permStart w:id="810559544" w:edGrp="everyone"/>
            <w:r>
              <w:t xml:space="preserve">                    </w:t>
            </w:r>
            <w:permEnd w:id="810559544"/>
            <w:r w:rsidRPr="00801377">
              <w:t xml:space="preserve">                   </w:t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97C53FE" w14:textId="77777777" w:rsidR="00D34C15" w:rsidRPr="00567E7A" w:rsidRDefault="00D34C15" w:rsidP="00706C35">
            <w:pPr>
              <w:jc w:val="left"/>
            </w:pPr>
            <w:permStart w:id="843390848" w:edGrp="everyone"/>
            <w:r>
              <w:t xml:space="preserve">                    </w:t>
            </w:r>
            <w:permEnd w:id="843390848"/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1AEE416" w14:textId="77777777" w:rsidR="00D34C15" w:rsidRPr="00567E7A" w:rsidRDefault="00D34C15" w:rsidP="00706C35">
            <w:pPr>
              <w:jc w:val="left"/>
            </w:pPr>
            <w:permStart w:id="1498094248" w:edGrp="everyone"/>
            <w:r>
              <w:t xml:space="preserve">                    </w:t>
            </w:r>
            <w:permEnd w:id="1498094248"/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D70C4EF" w14:textId="77777777" w:rsidR="00D34C15" w:rsidRPr="00567E7A" w:rsidRDefault="00D34C15" w:rsidP="00706C35">
            <w:pPr>
              <w:jc w:val="left"/>
            </w:pPr>
            <w:permStart w:id="961876857" w:edGrp="everyone"/>
            <w:r>
              <w:t xml:space="preserve">                    </w:t>
            </w:r>
            <w:permEnd w:id="961876857"/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A3FCD5B" w14:textId="77777777" w:rsidR="00D34C15" w:rsidRPr="00567E7A" w:rsidRDefault="00D34C15" w:rsidP="00706C35">
            <w:pPr>
              <w:jc w:val="left"/>
            </w:pPr>
            <w:permStart w:id="781920596" w:edGrp="everyone"/>
            <w:r>
              <w:t xml:space="preserve">                    </w:t>
            </w:r>
            <w:permEnd w:id="781920596"/>
          </w:p>
        </w:tc>
      </w:tr>
      <w:tr w:rsidR="00D34C15" w:rsidRPr="00567E7A" w14:paraId="60A979B0" w14:textId="77777777" w:rsidTr="00B96A4C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CCDE7" w14:textId="77777777" w:rsidR="00D34C15" w:rsidRPr="00706C35" w:rsidRDefault="00D34C15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2140284" w14:textId="77777777" w:rsidR="00D34C15" w:rsidRPr="00CD5E12" w:rsidRDefault="00D34C15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</w:tcPr>
          <w:p w14:paraId="14B15580" w14:textId="77777777" w:rsidR="00D34C15" w:rsidRDefault="00D34C15">
            <w:permStart w:id="1107038640" w:edGrp="everyone"/>
            <w:r>
              <w:t xml:space="preserve">                    </w:t>
            </w:r>
            <w:permEnd w:id="1107038640"/>
            <w:r w:rsidRPr="00801377">
              <w:t xml:space="preserve">             </w:t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229D747" w14:textId="77777777" w:rsidR="00D34C15" w:rsidRPr="00567E7A" w:rsidRDefault="00D34C15" w:rsidP="00706C35">
            <w:pPr>
              <w:jc w:val="left"/>
            </w:pPr>
            <w:permStart w:id="1649091858" w:edGrp="everyone"/>
            <w:r>
              <w:t xml:space="preserve">                    </w:t>
            </w:r>
            <w:permEnd w:id="1649091858"/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A34BF72" w14:textId="77777777" w:rsidR="00D34C15" w:rsidRPr="00567E7A" w:rsidRDefault="00D34C15" w:rsidP="00706C35">
            <w:pPr>
              <w:jc w:val="left"/>
            </w:pPr>
            <w:permStart w:id="685778750" w:edGrp="everyone"/>
            <w:r>
              <w:t xml:space="preserve">                    </w:t>
            </w:r>
            <w:permEnd w:id="685778750"/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4A14D9B" w14:textId="77777777" w:rsidR="00D34C15" w:rsidRPr="00567E7A" w:rsidRDefault="00D34C15" w:rsidP="00706C35">
            <w:pPr>
              <w:jc w:val="left"/>
            </w:pPr>
            <w:permStart w:id="1282104047" w:edGrp="everyone"/>
            <w:r>
              <w:t xml:space="preserve">                    </w:t>
            </w:r>
            <w:permEnd w:id="1282104047"/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B2B214E" w14:textId="77777777" w:rsidR="00D34C15" w:rsidRPr="00567E7A" w:rsidRDefault="00D34C15" w:rsidP="00706C35">
            <w:pPr>
              <w:jc w:val="left"/>
            </w:pPr>
            <w:permStart w:id="84305793" w:edGrp="everyone"/>
            <w:r>
              <w:t xml:space="preserve">                    </w:t>
            </w:r>
            <w:permEnd w:id="84305793"/>
          </w:p>
        </w:tc>
      </w:tr>
      <w:tr w:rsidR="00D34C15" w:rsidRPr="00567E7A" w14:paraId="130A2C1E" w14:textId="77777777" w:rsidTr="00B96A4C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E324C" w14:textId="77777777" w:rsidR="00D34C15" w:rsidRPr="00706C35" w:rsidRDefault="00D34C15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CC73E4" w14:textId="77777777" w:rsidR="00D34C15" w:rsidRPr="00CD5E12" w:rsidRDefault="00D34C15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leistungsbezogenes Wagnis</w:t>
            </w:r>
            <w:r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</w:tcPr>
          <w:p w14:paraId="5F86A2FB" w14:textId="77777777" w:rsidR="00D34C15" w:rsidRDefault="00D34C15">
            <w:permStart w:id="1041041716" w:edGrp="everyone"/>
            <w:r>
              <w:t xml:space="preserve">                    </w:t>
            </w:r>
            <w:permEnd w:id="1041041716"/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B275704" w14:textId="77777777" w:rsidR="00D34C15" w:rsidRPr="00567E7A" w:rsidRDefault="00D34C15" w:rsidP="00706C35">
            <w:pPr>
              <w:jc w:val="left"/>
            </w:pPr>
            <w:permStart w:id="67976595" w:edGrp="everyone"/>
            <w:r>
              <w:t xml:space="preserve">                    </w:t>
            </w:r>
            <w:permEnd w:id="67976595"/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F421A81" w14:textId="77777777" w:rsidR="00D34C15" w:rsidRPr="00567E7A" w:rsidRDefault="00D34C15" w:rsidP="00706C35">
            <w:pPr>
              <w:jc w:val="left"/>
            </w:pPr>
            <w:permStart w:id="889154614" w:edGrp="everyone"/>
            <w:r>
              <w:t xml:space="preserve">                    </w:t>
            </w:r>
            <w:permEnd w:id="889154614"/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5FFAFD6" w14:textId="77777777" w:rsidR="00D34C15" w:rsidRPr="00567E7A" w:rsidRDefault="00D34C15" w:rsidP="00706C35">
            <w:pPr>
              <w:jc w:val="left"/>
            </w:pPr>
            <w:permStart w:id="1754618758" w:edGrp="everyone"/>
            <w:r>
              <w:t xml:space="preserve">                    </w:t>
            </w:r>
            <w:permEnd w:id="1754618758"/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D0990F1" w14:textId="77777777" w:rsidR="00D34C15" w:rsidRPr="00567E7A" w:rsidRDefault="00D34C15" w:rsidP="00706C35">
            <w:pPr>
              <w:jc w:val="left"/>
            </w:pPr>
            <w:permStart w:id="544892598" w:edGrp="everyone"/>
            <w:r>
              <w:t xml:space="preserve">                    </w:t>
            </w:r>
            <w:permEnd w:id="544892598"/>
          </w:p>
        </w:tc>
      </w:tr>
      <w:tr w:rsidR="00D34C15" w:rsidRPr="00567E7A" w14:paraId="5D6B62E8" w14:textId="77777777" w:rsidTr="00B96A4C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B4814" w14:textId="77777777" w:rsidR="00D34C15" w:rsidRPr="00706C35" w:rsidRDefault="00D34C15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B18DE30" w14:textId="77777777" w:rsidR="00D34C15" w:rsidRPr="00706C35" w:rsidRDefault="00D34C15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</w:tcPr>
          <w:p w14:paraId="1410B6C0" w14:textId="77777777" w:rsidR="00D34C15" w:rsidRDefault="00D34C15">
            <w:permStart w:id="2045927166" w:edGrp="everyone"/>
            <w:r>
              <w:t xml:space="preserve">                    </w:t>
            </w:r>
            <w:permEnd w:id="2045927166"/>
            <w:r w:rsidRPr="00801377">
              <w:t xml:space="preserve">                    </w:t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03F9906" w14:textId="77777777" w:rsidR="00D34C15" w:rsidRPr="00567E7A" w:rsidRDefault="00D34C15" w:rsidP="00706C35">
            <w:pPr>
              <w:jc w:val="left"/>
            </w:pPr>
            <w:permStart w:id="1776360011" w:edGrp="everyone"/>
            <w:r>
              <w:t xml:space="preserve">                    </w:t>
            </w:r>
            <w:permEnd w:id="1776360011"/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DE5AA4" w14:textId="77777777" w:rsidR="00D34C15" w:rsidRPr="00567E7A" w:rsidRDefault="00D34C15" w:rsidP="00706C35">
            <w:pPr>
              <w:jc w:val="left"/>
            </w:pPr>
            <w:permStart w:id="635575818" w:edGrp="everyone"/>
            <w:r>
              <w:t xml:space="preserve">                    </w:t>
            </w:r>
            <w:permEnd w:id="635575818"/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74808CA" w14:textId="77777777" w:rsidR="00D34C15" w:rsidRPr="00567E7A" w:rsidRDefault="00D34C15" w:rsidP="00706C35">
            <w:pPr>
              <w:jc w:val="left"/>
            </w:pPr>
            <w:permStart w:id="700217412" w:edGrp="everyone"/>
            <w:r>
              <w:t xml:space="preserve">                    </w:t>
            </w:r>
            <w:permEnd w:id="700217412"/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186049B" w14:textId="77777777" w:rsidR="00D34C15" w:rsidRPr="00567E7A" w:rsidRDefault="00D34C15" w:rsidP="00706C35">
            <w:pPr>
              <w:jc w:val="left"/>
            </w:pPr>
            <w:permStart w:id="980369957" w:edGrp="everyone"/>
            <w:r>
              <w:t xml:space="preserve">                    </w:t>
            </w:r>
            <w:permEnd w:id="980369957"/>
          </w:p>
        </w:tc>
      </w:tr>
    </w:tbl>
    <w:p w14:paraId="7BBE4BC0" w14:textId="77777777" w:rsidR="009713AD" w:rsidRDefault="009713AD" w:rsidP="00567E7A"/>
    <w:p w14:paraId="4E6CED0D" w14:textId="77777777" w:rsidR="009713AD" w:rsidRDefault="009713AD" w:rsidP="00567E7A">
      <w:pPr>
        <w:sectPr w:rsidR="009713AD" w:rsidSect="00500C2B">
          <w:headerReference w:type="even" r:id="rId12"/>
          <w:headerReference w:type="default" r:id="rId13"/>
          <w:footerReference w:type="default" r:id="rId14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733103AE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EDF91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7263A154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423D2D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72744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225A3BB0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7AB09C8F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6473210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C79005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15ECCE4F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38B372E8" w14:textId="77777777" w:rsidR="00567E7A" w:rsidRPr="008C46FE" w:rsidRDefault="00567E7A" w:rsidP="00706C35">
            <w:pPr>
              <w:jc w:val="center"/>
            </w:pPr>
          </w:p>
          <w:p w14:paraId="574C0FB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C02B1E0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2E6E972C" w14:textId="77777777" w:rsidR="00567E7A" w:rsidRPr="008C46FE" w:rsidRDefault="00567E7A" w:rsidP="00706C35">
            <w:pPr>
              <w:jc w:val="center"/>
            </w:pPr>
          </w:p>
          <w:p w14:paraId="63AA40AF" w14:textId="77777777" w:rsidR="00567E7A" w:rsidRPr="008C46FE" w:rsidRDefault="00567E7A" w:rsidP="00706C35">
            <w:pPr>
              <w:jc w:val="center"/>
            </w:pPr>
          </w:p>
          <w:p w14:paraId="15806147" w14:textId="77777777" w:rsidR="00567E7A" w:rsidRPr="008C46FE" w:rsidRDefault="00567E7A" w:rsidP="00706C35">
            <w:pPr>
              <w:jc w:val="center"/>
            </w:pPr>
          </w:p>
          <w:p w14:paraId="7920A34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27D5022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DA2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2C23B19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70603FB2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37789410" w14:textId="77777777" w:rsidR="00567E7A" w:rsidRPr="00567E7A" w:rsidRDefault="00567E7A" w:rsidP="00754C19"/>
        </w:tc>
      </w:tr>
      <w:tr w:rsidR="00567E7A" w:rsidRPr="00706C35" w14:paraId="4583A7A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071ED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3EDF702F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CDF81CF" w14:textId="77777777" w:rsidR="00567E7A" w:rsidRPr="00567E7A" w:rsidRDefault="00D34C15" w:rsidP="00754C19">
            <w:permStart w:id="2083945259" w:edGrp="everyone"/>
            <w:r>
              <w:t xml:space="preserve">                    </w:t>
            </w:r>
            <w:permEnd w:id="2083945259"/>
          </w:p>
        </w:tc>
      </w:tr>
      <w:tr w:rsidR="00567E7A" w:rsidRPr="00706C35" w14:paraId="131DF52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3C07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7EBC107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0FD080A5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CE4047F" w14:textId="77777777" w:rsidR="00567E7A" w:rsidRPr="00567E7A" w:rsidRDefault="00D34C15" w:rsidP="00754C19">
            <w:permStart w:id="725232389" w:edGrp="everyone"/>
            <w:r>
              <w:t xml:space="preserve">                    </w:t>
            </w:r>
            <w:permEnd w:id="725232389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28D4BB5" w14:textId="77777777" w:rsidR="00567E7A" w:rsidRPr="00567E7A" w:rsidRDefault="00D34C15" w:rsidP="00754C19">
            <w:permStart w:id="1521884186" w:edGrp="everyone"/>
            <w:r>
              <w:t xml:space="preserve">                    </w:t>
            </w:r>
            <w:permEnd w:id="1521884186"/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19E5B35" w14:textId="77777777" w:rsidR="00567E7A" w:rsidRPr="00567E7A" w:rsidRDefault="00D34C15" w:rsidP="00754C19">
            <w:permStart w:id="1967922804" w:edGrp="everyone"/>
            <w:r>
              <w:t xml:space="preserve">                    </w:t>
            </w:r>
            <w:permEnd w:id="1967922804"/>
          </w:p>
        </w:tc>
      </w:tr>
      <w:tr w:rsidR="00567E7A" w:rsidRPr="00706C35" w14:paraId="5ECB529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24DB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137BD44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108A5745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642B880" w14:textId="77777777" w:rsidR="00567E7A" w:rsidRPr="00567E7A" w:rsidRDefault="00D34C15" w:rsidP="00754C19">
            <w:permStart w:id="267523490" w:edGrp="everyone"/>
            <w:r>
              <w:t xml:space="preserve">                    </w:t>
            </w:r>
            <w:permEnd w:id="267523490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8ACD672" w14:textId="77777777" w:rsidR="00567E7A" w:rsidRPr="00567E7A" w:rsidRDefault="00D34C15" w:rsidP="00754C19">
            <w:permStart w:id="293167330" w:edGrp="everyone"/>
            <w:r>
              <w:t xml:space="preserve">                    </w:t>
            </w:r>
            <w:permEnd w:id="293167330"/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9ABCC59" w14:textId="77777777" w:rsidR="00567E7A" w:rsidRPr="00567E7A" w:rsidRDefault="00D34C15" w:rsidP="00754C19">
            <w:permStart w:id="127497140" w:edGrp="everyone"/>
            <w:r>
              <w:t xml:space="preserve">                    </w:t>
            </w:r>
            <w:permEnd w:id="127497140"/>
          </w:p>
        </w:tc>
      </w:tr>
      <w:tr w:rsidR="00567E7A" w:rsidRPr="00706C35" w14:paraId="24A9824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D3A8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172B6A0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778F09E5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57B8C5A" w14:textId="77777777" w:rsidR="00567E7A" w:rsidRPr="00567E7A" w:rsidRDefault="00D34C15" w:rsidP="00754C19">
            <w:permStart w:id="1093081991" w:edGrp="everyone"/>
            <w:r>
              <w:t xml:space="preserve">                    </w:t>
            </w:r>
            <w:permEnd w:id="1093081991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FC443C5" w14:textId="77777777" w:rsidR="00567E7A" w:rsidRPr="00567E7A" w:rsidRDefault="00D34C15" w:rsidP="00754C19">
            <w:permStart w:id="1655915656" w:edGrp="everyone"/>
            <w:r>
              <w:t xml:space="preserve">                    </w:t>
            </w:r>
            <w:permEnd w:id="1655915656"/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768A5B3" w14:textId="77777777" w:rsidR="00567E7A" w:rsidRPr="00567E7A" w:rsidRDefault="00D34C15" w:rsidP="00754C19">
            <w:permStart w:id="1329276838" w:edGrp="everyone"/>
            <w:r>
              <w:t xml:space="preserve">                    </w:t>
            </w:r>
            <w:permEnd w:id="1329276838"/>
          </w:p>
        </w:tc>
      </w:tr>
      <w:tr w:rsidR="00567E7A" w:rsidRPr="00706C35" w14:paraId="0F299A1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84EE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71F82E69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9197651" w14:textId="77777777" w:rsidR="00567E7A" w:rsidRPr="00567E7A" w:rsidRDefault="00D34C15" w:rsidP="00754C19">
            <w:permStart w:id="511060634" w:edGrp="everyone"/>
            <w:r>
              <w:t xml:space="preserve">                    </w:t>
            </w:r>
            <w:permEnd w:id="511060634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0DCEB26" w14:textId="77777777" w:rsidR="00567E7A" w:rsidRPr="00567E7A" w:rsidRDefault="00D34C15" w:rsidP="00754C19">
            <w:permStart w:id="67403070" w:edGrp="everyone"/>
            <w:r>
              <w:t xml:space="preserve">                    </w:t>
            </w:r>
            <w:permEnd w:id="67403070"/>
          </w:p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7635F5F4" w14:textId="77777777" w:rsidR="00567E7A" w:rsidRPr="00567E7A" w:rsidRDefault="00D34C15" w:rsidP="00754C19">
            <w:permStart w:id="484323484" w:edGrp="everyone"/>
            <w:r>
              <w:t xml:space="preserve">                    </w:t>
            </w:r>
            <w:permEnd w:id="484323484"/>
          </w:p>
        </w:tc>
      </w:tr>
      <w:tr w:rsidR="00567E7A" w:rsidRPr="00706C35" w14:paraId="4A06B50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90EFD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890E74F" w14:textId="77777777" w:rsidR="00567E7A" w:rsidRPr="00567E7A" w:rsidRDefault="00D34C15" w:rsidP="00754C19">
            <w:permStart w:id="1128010053" w:edGrp="everyone"/>
            <w:r>
              <w:t xml:space="preserve">                    </w:t>
            </w:r>
            <w:permEnd w:id="1128010053"/>
          </w:p>
        </w:tc>
      </w:tr>
    </w:tbl>
    <w:p w14:paraId="7E5B22D5" w14:textId="77777777" w:rsidR="00567E7A" w:rsidRPr="008C46FE" w:rsidRDefault="00567E7A" w:rsidP="00567E7A"/>
    <w:p w14:paraId="0954310E" w14:textId="77777777" w:rsidR="00567E7A" w:rsidRDefault="00567E7A" w:rsidP="00567E7A">
      <w:r w:rsidRPr="00567E7A">
        <w:t>eventuelle Erläuterungen des Bieters:</w:t>
      </w:r>
    </w:p>
    <w:p w14:paraId="7DEA9A4F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179691D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C2EB9B1" w14:textId="77777777" w:rsidR="00567E7A" w:rsidRPr="00567E7A" w:rsidRDefault="00D34C15" w:rsidP="00567E7A">
            <w:permStart w:id="1380267893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380267893"/>
          </w:p>
        </w:tc>
      </w:tr>
      <w:tr w:rsidR="00D34C15" w:rsidRPr="00567E7A" w14:paraId="0CED06F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665DD72" w14:textId="77777777" w:rsidR="00D34C15" w:rsidRPr="00567E7A" w:rsidRDefault="00D34C15" w:rsidP="008D54E0">
            <w:permStart w:id="1155739322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155739322"/>
          </w:p>
        </w:tc>
      </w:tr>
      <w:tr w:rsidR="00D34C15" w:rsidRPr="00567E7A" w14:paraId="6B2088D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C307C61" w14:textId="77777777" w:rsidR="00D34C15" w:rsidRPr="00567E7A" w:rsidRDefault="00D34C15" w:rsidP="008D54E0">
            <w:permStart w:id="1698046710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698046710"/>
          </w:p>
        </w:tc>
      </w:tr>
      <w:tr w:rsidR="00B22258" w:rsidRPr="00567E7A" w14:paraId="56DAB1E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A2EF786" w14:textId="77777777" w:rsidR="00B22258" w:rsidRPr="00567E7A" w:rsidRDefault="00B22258" w:rsidP="008D54E0">
            <w:permStart w:id="1522271017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522271017"/>
          </w:p>
        </w:tc>
      </w:tr>
      <w:tr w:rsidR="00B22258" w:rsidRPr="00567E7A" w14:paraId="48B42B0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EE81682" w14:textId="77777777" w:rsidR="00B22258" w:rsidRPr="00567E7A" w:rsidRDefault="00B22258" w:rsidP="008D54E0">
            <w:permStart w:id="1231504443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231504443"/>
          </w:p>
        </w:tc>
      </w:tr>
      <w:tr w:rsidR="00B22258" w:rsidRPr="00567E7A" w14:paraId="548B709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2E489E8" w14:textId="77777777" w:rsidR="00B22258" w:rsidRPr="00567E7A" w:rsidRDefault="00B22258" w:rsidP="008D54E0">
            <w:permStart w:id="1947104760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947104760"/>
          </w:p>
        </w:tc>
      </w:tr>
      <w:tr w:rsidR="00B22258" w:rsidRPr="00567E7A" w14:paraId="3816B78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46BD6A9" w14:textId="77777777" w:rsidR="00B22258" w:rsidRPr="00567E7A" w:rsidRDefault="00B22258" w:rsidP="008D54E0">
            <w:permStart w:id="504848834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504848834"/>
          </w:p>
        </w:tc>
      </w:tr>
      <w:tr w:rsidR="00B22258" w:rsidRPr="00567E7A" w14:paraId="3F7922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A8BC7B4" w14:textId="77777777" w:rsidR="00B22258" w:rsidRPr="00567E7A" w:rsidRDefault="00B22258" w:rsidP="008D54E0">
            <w:permStart w:id="1995535353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995535353"/>
          </w:p>
        </w:tc>
      </w:tr>
      <w:tr w:rsidR="00B22258" w:rsidRPr="00567E7A" w14:paraId="6BAB021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52A87DD" w14:textId="77777777" w:rsidR="00B22258" w:rsidRPr="00567E7A" w:rsidRDefault="00B22258" w:rsidP="008D54E0">
            <w:permStart w:id="895357810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895357810"/>
          </w:p>
        </w:tc>
      </w:tr>
      <w:tr w:rsidR="00B22258" w:rsidRPr="00567E7A" w14:paraId="0D6ED68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A7B761C" w14:textId="77777777" w:rsidR="00B22258" w:rsidRPr="00567E7A" w:rsidRDefault="00B22258" w:rsidP="008D54E0">
            <w:permStart w:id="1539728709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539728709"/>
          </w:p>
        </w:tc>
      </w:tr>
      <w:tr w:rsidR="00B22258" w:rsidRPr="00567E7A" w14:paraId="6C67F4A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028E862" w14:textId="77777777" w:rsidR="00B22258" w:rsidRPr="00567E7A" w:rsidRDefault="00B22258" w:rsidP="008D54E0">
            <w:permStart w:id="1664884062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664884062"/>
          </w:p>
        </w:tc>
      </w:tr>
      <w:tr w:rsidR="00B22258" w:rsidRPr="00567E7A" w14:paraId="0690B42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B21B103" w14:textId="77777777" w:rsidR="00B22258" w:rsidRPr="00567E7A" w:rsidRDefault="00B22258" w:rsidP="008D54E0">
            <w:permStart w:id="1592475113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592475113"/>
          </w:p>
        </w:tc>
      </w:tr>
      <w:tr w:rsidR="00B22258" w:rsidRPr="00567E7A" w14:paraId="01DBC45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85C23F1" w14:textId="77777777" w:rsidR="00B22258" w:rsidRPr="00567E7A" w:rsidRDefault="00B22258" w:rsidP="008D54E0">
            <w:permStart w:id="1662858348" w:edGrp="everyone"/>
            <w:r>
              <w:t xml:space="preserve">                                                                                                                                                                               </w:t>
            </w:r>
            <w:permEnd w:id="1662858348"/>
          </w:p>
        </w:tc>
      </w:tr>
    </w:tbl>
    <w:p w14:paraId="67083E1B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63CA" w14:textId="77777777" w:rsidR="001A7E58" w:rsidRDefault="001A7E58">
      <w:r>
        <w:separator/>
      </w:r>
    </w:p>
    <w:p w14:paraId="001C024C" w14:textId="77777777" w:rsidR="001A7E58" w:rsidRDefault="001A7E58"/>
    <w:p w14:paraId="4D90BCC7" w14:textId="77777777" w:rsidR="001A7E58" w:rsidRDefault="001A7E58"/>
  </w:endnote>
  <w:endnote w:type="continuationSeparator" w:id="0">
    <w:p w14:paraId="57C5EB2A" w14:textId="77777777" w:rsidR="001A7E58" w:rsidRDefault="001A7E58">
      <w:r>
        <w:continuationSeparator/>
      </w:r>
    </w:p>
    <w:p w14:paraId="5EDB813F" w14:textId="77777777" w:rsidR="001A7E58" w:rsidRDefault="001A7E58"/>
    <w:p w14:paraId="25FA49AC" w14:textId="77777777" w:rsidR="001A7E58" w:rsidRDefault="001A7E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23BCABFD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60E5C10E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92C1EFC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E466463" wp14:editId="1D862DD7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AD8EC6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94B2AFC" w14:textId="78117540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721EB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721EB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81EC35B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E1E1" w14:textId="77777777" w:rsidR="001A7E58" w:rsidRDefault="001A7E58">
      <w:r>
        <w:separator/>
      </w:r>
    </w:p>
  </w:footnote>
  <w:footnote w:type="continuationSeparator" w:id="0">
    <w:p w14:paraId="4A5F4A0E" w14:textId="77777777" w:rsidR="001A7E58" w:rsidRDefault="001A7E58">
      <w:r>
        <w:continuationSeparator/>
      </w:r>
    </w:p>
    <w:p w14:paraId="44A8E975" w14:textId="77777777" w:rsidR="001A7E58" w:rsidRDefault="001A7E58"/>
    <w:p w14:paraId="1F10F656" w14:textId="77777777" w:rsidR="001A7E58" w:rsidRDefault="001A7E58"/>
  </w:footnote>
  <w:footnote w:id="1">
    <w:p w14:paraId="3F995EF5" w14:textId="77777777" w:rsidR="00D34C15" w:rsidRDefault="00D34C15" w:rsidP="00D34C15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79DCAC46" w14:textId="77777777" w:rsidR="00D34C15" w:rsidRDefault="00D34C15" w:rsidP="00D34C15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21CA0061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0D1C" w14:textId="77777777" w:rsidR="00BC2C5F" w:rsidRDefault="00BC2C5F"/>
  <w:p w14:paraId="43D3C9A8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1874" w14:textId="77777777" w:rsidR="00BC2C5F" w:rsidRDefault="00BC2C5F" w:rsidP="00046C8E">
    <w:pPr>
      <w:pStyle w:val="Kopfzeile"/>
    </w:pPr>
    <w:r>
      <w:t>221</w:t>
    </w:r>
  </w:p>
  <w:p w14:paraId="6D2ED93A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76567610">
    <w:abstractNumId w:val="11"/>
  </w:num>
  <w:num w:numId="2" w16cid:durableId="92093134">
    <w:abstractNumId w:val="15"/>
  </w:num>
  <w:num w:numId="3" w16cid:durableId="1729064000">
    <w:abstractNumId w:val="17"/>
  </w:num>
  <w:num w:numId="4" w16cid:durableId="1953247671">
    <w:abstractNumId w:val="26"/>
  </w:num>
  <w:num w:numId="5" w16cid:durableId="6831756">
    <w:abstractNumId w:val="19"/>
  </w:num>
  <w:num w:numId="6" w16cid:durableId="1378625614">
    <w:abstractNumId w:val="13"/>
  </w:num>
  <w:num w:numId="7" w16cid:durableId="418916359">
    <w:abstractNumId w:val="22"/>
  </w:num>
  <w:num w:numId="8" w16cid:durableId="1997876360">
    <w:abstractNumId w:val="18"/>
  </w:num>
  <w:num w:numId="9" w16cid:durableId="1319387659">
    <w:abstractNumId w:val="25"/>
  </w:num>
  <w:num w:numId="10" w16cid:durableId="177549972">
    <w:abstractNumId w:val="14"/>
  </w:num>
  <w:num w:numId="11" w16cid:durableId="674765331">
    <w:abstractNumId w:val="21"/>
  </w:num>
  <w:num w:numId="12" w16cid:durableId="851189975">
    <w:abstractNumId w:val="21"/>
  </w:num>
  <w:num w:numId="13" w16cid:durableId="177279154">
    <w:abstractNumId w:val="21"/>
  </w:num>
  <w:num w:numId="14" w16cid:durableId="1127167899">
    <w:abstractNumId w:val="21"/>
  </w:num>
  <w:num w:numId="15" w16cid:durableId="2100053470">
    <w:abstractNumId w:val="21"/>
  </w:num>
  <w:num w:numId="16" w16cid:durableId="555045118">
    <w:abstractNumId w:val="12"/>
  </w:num>
  <w:num w:numId="17" w16cid:durableId="415249137">
    <w:abstractNumId w:val="12"/>
  </w:num>
  <w:num w:numId="18" w16cid:durableId="100956306">
    <w:abstractNumId w:val="24"/>
  </w:num>
  <w:num w:numId="19" w16cid:durableId="1130439613">
    <w:abstractNumId w:val="23"/>
  </w:num>
  <w:num w:numId="20" w16cid:durableId="590503736">
    <w:abstractNumId w:val="20"/>
  </w:num>
  <w:num w:numId="21" w16cid:durableId="1673752721">
    <w:abstractNumId w:val="16"/>
  </w:num>
  <w:num w:numId="22" w16cid:durableId="254679364">
    <w:abstractNumId w:val="10"/>
  </w:num>
  <w:num w:numId="23" w16cid:durableId="43532788">
    <w:abstractNumId w:val="9"/>
  </w:num>
  <w:num w:numId="24" w16cid:durableId="1445926403">
    <w:abstractNumId w:val="7"/>
  </w:num>
  <w:num w:numId="25" w16cid:durableId="1319000600">
    <w:abstractNumId w:val="6"/>
  </w:num>
  <w:num w:numId="26" w16cid:durableId="2051343435">
    <w:abstractNumId w:val="5"/>
  </w:num>
  <w:num w:numId="27" w16cid:durableId="1845851409">
    <w:abstractNumId w:val="4"/>
  </w:num>
  <w:num w:numId="28" w16cid:durableId="80101346">
    <w:abstractNumId w:val="8"/>
  </w:num>
  <w:num w:numId="29" w16cid:durableId="282003535">
    <w:abstractNumId w:val="3"/>
  </w:num>
  <w:num w:numId="30" w16cid:durableId="1698384118">
    <w:abstractNumId w:val="2"/>
  </w:num>
  <w:num w:numId="31" w16cid:durableId="615790715">
    <w:abstractNumId w:val="1"/>
  </w:num>
  <w:num w:numId="32" w16cid:durableId="167163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MMziMmtRG2YquJBCEHnspZXxyBmBtWsoRMoccVFHPFoBibD4Kx6CExqFrh0MToYlefcnTQEakBRTJz9sa9TDeQ==" w:salt="YM2E7h0GzkPoh07iTr4YJg==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4AE6"/>
    <w:rsid w:val="0000737B"/>
    <w:rsid w:val="00010CE5"/>
    <w:rsid w:val="000114D3"/>
    <w:rsid w:val="000447DA"/>
    <w:rsid w:val="00046C8E"/>
    <w:rsid w:val="00063C32"/>
    <w:rsid w:val="0006675C"/>
    <w:rsid w:val="0006677C"/>
    <w:rsid w:val="00081305"/>
    <w:rsid w:val="000848E7"/>
    <w:rsid w:val="0009700D"/>
    <w:rsid w:val="000A42AA"/>
    <w:rsid w:val="000E370C"/>
    <w:rsid w:val="001028D9"/>
    <w:rsid w:val="00106076"/>
    <w:rsid w:val="001158DF"/>
    <w:rsid w:val="00127C79"/>
    <w:rsid w:val="001426F7"/>
    <w:rsid w:val="00156B2A"/>
    <w:rsid w:val="00184C4B"/>
    <w:rsid w:val="00192694"/>
    <w:rsid w:val="001A3A8B"/>
    <w:rsid w:val="001A6205"/>
    <w:rsid w:val="001A7E58"/>
    <w:rsid w:val="001B705C"/>
    <w:rsid w:val="001C3E5C"/>
    <w:rsid w:val="001C509D"/>
    <w:rsid w:val="001E0C92"/>
    <w:rsid w:val="001E4FDB"/>
    <w:rsid w:val="001F47CC"/>
    <w:rsid w:val="002001C9"/>
    <w:rsid w:val="0024179A"/>
    <w:rsid w:val="002517FD"/>
    <w:rsid w:val="00263542"/>
    <w:rsid w:val="00264220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8302C"/>
    <w:rsid w:val="003A36E9"/>
    <w:rsid w:val="003B7466"/>
    <w:rsid w:val="003C19C9"/>
    <w:rsid w:val="003C2AC9"/>
    <w:rsid w:val="003D3E99"/>
    <w:rsid w:val="003E2CD4"/>
    <w:rsid w:val="003E5F72"/>
    <w:rsid w:val="00402A1B"/>
    <w:rsid w:val="00424038"/>
    <w:rsid w:val="00444FC9"/>
    <w:rsid w:val="0045228F"/>
    <w:rsid w:val="00454471"/>
    <w:rsid w:val="00456D48"/>
    <w:rsid w:val="0045726B"/>
    <w:rsid w:val="0047055A"/>
    <w:rsid w:val="0047561D"/>
    <w:rsid w:val="004778EF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0F19"/>
    <w:rsid w:val="005575B0"/>
    <w:rsid w:val="00561937"/>
    <w:rsid w:val="00562C71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5F7273"/>
    <w:rsid w:val="00600035"/>
    <w:rsid w:val="00605DD3"/>
    <w:rsid w:val="00606550"/>
    <w:rsid w:val="00607EE7"/>
    <w:rsid w:val="00614636"/>
    <w:rsid w:val="00640260"/>
    <w:rsid w:val="00643351"/>
    <w:rsid w:val="0066119D"/>
    <w:rsid w:val="006627A9"/>
    <w:rsid w:val="00667DCD"/>
    <w:rsid w:val="00675B3F"/>
    <w:rsid w:val="006A4506"/>
    <w:rsid w:val="006A5AED"/>
    <w:rsid w:val="006A66F3"/>
    <w:rsid w:val="006B7CF1"/>
    <w:rsid w:val="006C6828"/>
    <w:rsid w:val="006D70A3"/>
    <w:rsid w:val="00706C35"/>
    <w:rsid w:val="00724CA7"/>
    <w:rsid w:val="00734EDE"/>
    <w:rsid w:val="00754C19"/>
    <w:rsid w:val="007572D1"/>
    <w:rsid w:val="007633C2"/>
    <w:rsid w:val="00771647"/>
    <w:rsid w:val="0078194F"/>
    <w:rsid w:val="00782E76"/>
    <w:rsid w:val="0078695C"/>
    <w:rsid w:val="00790282"/>
    <w:rsid w:val="007B6C89"/>
    <w:rsid w:val="007E61DB"/>
    <w:rsid w:val="0081723D"/>
    <w:rsid w:val="00826DB4"/>
    <w:rsid w:val="00895C5D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82F60"/>
    <w:rsid w:val="009A3215"/>
    <w:rsid w:val="009A33B4"/>
    <w:rsid w:val="009C14BE"/>
    <w:rsid w:val="009C7400"/>
    <w:rsid w:val="00A00872"/>
    <w:rsid w:val="00A0191E"/>
    <w:rsid w:val="00A052CE"/>
    <w:rsid w:val="00A06063"/>
    <w:rsid w:val="00A34B4B"/>
    <w:rsid w:val="00A36AB9"/>
    <w:rsid w:val="00A5084B"/>
    <w:rsid w:val="00A61896"/>
    <w:rsid w:val="00A7072F"/>
    <w:rsid w:val="00A7566E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225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527DB"/>
    <w:rsid w:val="00C721EB"/>
    <w:rsid w:val="00C764C5"/>
    <w:rsid w:val="00C9077B"/>
    <w:rsid w:val="00C96E57"/>
    <w:rsid w:val="00CC4CE2"/>
    <w:rsid w:val="00CD54C7"/>
    <w:rsid w:val="00CD5E12"/>
    <w:rsid w:val="00CF64C4"/>
    <w:rsid w:val="00D05C74"/>
    <w:rsid w:val="00D17CA5"/>
    <w:rsid w:val="00D34C15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DF08D9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1AE9"/>
    <w:rsid w:val="00EC7AED"/>
    <w:rsid w:val="00EE1A48"/>
    <w:rsid w:val="00EE67DF"/>
    <w:rsid w:val="00EF7B6F"/>
    <w:rsid w:val="00F133C2"/>
    <w:rsid w:val="00F21669"/>
    <w:rsid w:val="00F32C49"/>
    <w:rsid w:val="00F751A6"/>
    <w:rsid w:val="00F92CF7"/>
    <w:rsid w:val="00FA0151"/>
    <w:rsid w:val="00FA0BD5"/>
    <w:rsid w:val="00FB37F2"/>
    <w:rsid w:val="00FC0982"/>
    <w:rsid w:val="00FC1057"/>
    <w:rsid w:val="00FD49AF"/>
    <w:rsid w:val="00FE5FC4"/>
    <w:rsid w:val="00FF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C647E8"/>
  <w15:docId w15:val="{9843BA9B-071F-470F-9701-5774BBAC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050B261BFB194198595E8899DAA5C7" ma:contentTypeVersion="0" ma:contentTypeDescription="Ein neues Dokument erstellen." ma:contentTypeScope="" ma:versionID="9c42b76c93304fb128ffe9b5f2903054">
  <xsd:schema xmlns:xsd="http://www.w3.org/2001/XMLSchema" xmlns:xs="http://www.w3.org/2001/XMLSchema" xmlns:p="http://schemas.microsoft.com/office/2006/metadata/properties" xmlns:ns2="a7bed9eb-e60f-49a4-bfa8-1d360043f7c1" targetNamespace="http://schemas.microsoft.com/office/2006/metadata/properties" ma:root="true" ma:fieldsID="fd39482a94ba3e506d0d6c82557351ae" ns2:_="">
    <xsd:import namespace="a7bed9eb-e60f-49a4-bfa8-1d360043f7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ed9eb-e60f-49a4-bfa8-1d360043f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bed9eb-e60f-49a4-bfa8-1d360043f7c1">6HAVWVKERXMW-126-236</_dlc_DocId>
    <_dlc_DocIdUrl xmlns="a7bed9eb-e60f-49a4-bfa8-1d360043f7c1">
      <Url>http://themis/_layouts/15/DocIdRedir.aspx?ID=6HAVWVKERXMW-126-236</Url>
      <Description>6HAVWVKERXMW-126-236</Description>
    </_dlc_DocIdUrl>
  </documentManagement>
</p:properties>
</file>

<file path=customXml/itemProps1.xml><?xml version="1.0" encoding="utf-8"?>
<ds:datastoreItem xmlns:ds="http://schemas.openxmlformats.org/officeDocument/2006/customXml" ds:itemID="{2BB833F0-26F6-4334-A3D9-32247FB00B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7F0A04-8BD8-4BBD-9D65-D5D5833A13C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DF7CEF-17BD-449A-B35D-BD0B130695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09CBEF-8AAA-41E3-A645-9DB9A21F9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ed9eb-e60f-49a4-bfa8-1d360043f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792D77-2792-4CFF-8AA1-A9EA25FC9962}">
  <ds:schemaRefs>
    <ds:schemaRef ds:uri="http://schemas.microsoft.com/office/2006/metadata/properties"/>
    <ds:schemaRef ds:uri="http://schemas.microsoft.com/office/infopath/2007/PartnerControls"/>
    <ds:schemaRef ds:uri="a7bed9eb-e60f-49a4-bfa8-1d360043f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178</Words>
  <Characters>4957</Characters>
  <Application>Microsoft Office Word</Application>
  <DocSecurity>8</DocSecurity>
  <Lines>41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Stobbe, Michaela</cp:lastModifiedBy>
  <cp:revision>5</cp:revision>
  <cp:lastPrinted>2010-03-03T17:04:00Z</cp:lastPrinted>
  <dcterms:created xsi:type="dcterms:W3CDTF">2025-10-08T08:07:00Z</dcterms:created>
  <dcterms:modified xsi:type="dcterms:W3CDTF">2026-08-25T14:40:00Z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0x010100A8050B261BFB194198595E8899DAA5C7</vt:lpwstr>
  </property>
  <property fmtid="{D5CDD505-2E9C-101B-9397-08002B2CF9AE}" pid="3" name="_dlc_DocIdItemGuid">
    <vt:lpwstr>8ae7e053-244e-47b0-95fe-b33bdcf000be</vt:lpwstr>
  </property>
  <property fmtid="{D5CDD505-2E9C-101B-9397-08002B2CF9AE}" pid="4" name="Sachgebiet_x002e_">
    <vt:lpwstr/>
  </property>
  <property fmtid="{D5CDD505-2E9C-101B-9397-08002B2CF9AE}" pid="5" name="Produkt">
    <vt:lpwstr/>
  </property>
  <property fmtid="{D5CDD505-2E9C-101B-9397-08002B2CF9AE}" pid="6" name="Sachgebiet.">
    <vt:lpwstr/>
  </property>
</Properties>
</file>